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2E9" w:rsidRDefault="007D742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28.25pt;margin-top:135.75pt;width:354.75pt;height:501pt;z-index:251658752;mso-position-horizontal-relative:page;mso-position-vertical-relative:page" filled="f" stroked="f">
            <v:textbox style="mso-next-textbox:#_x0000_s1030">
              <w:txbxContent>
                <w:p w:rsidR="00E605AF" w:rsidRPr="00E23867" w:rsidRDefault="00E605AF" w:rsidP="007D7422">
                  <w:pPr>
                    <w:pStyle w:val="Heading1"/>
                    <w:spacing w:line="276" w:lineRule="auto"/>
                    <w:rPr>
                      <w:rFonts w:ascii="Arsenal" w:hAnsi="Arsenal"/>
                      <w:b/>
                      <w:bCs/>
                      <w:color w:val="1F497D" w:themeColor="text2"/>
                      <w:sz w:val="28"/>
                      <w:szCs w:val="28"/>
                    </w:rPr>
                  </w:pPr>
                </w:p>
                <w:p w:rsidR="00E605AF" w:rsidRPr="00E23867" w:rsidRDefault="00E23867" w:rsidP="007D7422">
                  <w:pPr>
                    <w:pStyle w:val="Heading1"/>
                    <w:spacing w:line="276" w:lineRule="auto"/>
                    <w:rPr>
                      <w:rFonts w:ascii="Arsenal" w:hAnsi="Arsenal"/>
                      <w:bCs/>
                      <w:color w:val="1F497D" w:themeColor="text2"/>
                      <w:sz w:val="36"/>
                      <w:szCs w:val="36"/>
                    </w:rPr>
                  </w:pPr>
                  <w:r>
                    <w:rPr>
                      <w:rFonts w:ascii="Arsenal" w:hAnsi="Arsenal"/>
                      <w:bCs/>
                      <w:color w:val="1F497D" w:themeColor="text2"/>
                      <w:sz w:val="36"/>
                      <w:szCs w:val="36"/>
                    </w:rPr>
                    <w:t>Select an option,</w:t>
                  </w:r>
                  <w:r w:rsidRPr="00E23867">
                    <w:rPr>
                      <w:rFonts w:ascii="Arsenal" w:hAnsi="Arsenal"/>
                      <w:bCs/>
                      <w:color w:val="1F497D" w:themeColor="text2"/>
                      <w:sz w:val="36"/>
                      <w:szCs w:val="36"/>
                    </w:rPr>
                    <w:t xml:space="preserve"> help today and get entered into any raffle you choose!</w:t>
                  </w:r>
                </w:p>
                <w:p w:rsidR="007D7422" w:rsidRPr="00E23867" w:rsidRDefault="007D7422" w:rsidP="00E23867">
                  <w:pPr>
                    <w:pStyle w:val="Heading1"/>
                    <w:spacing w:before="240"/>
                    <w:jc w:val="left"/>
                    <w:rPr>
                      <w:rFonts w:ascii="Arsenal" w:hAnsi="Arsenal"/>
                      <w:bCs/>
                      <w:color w:val="C00000"/>
                      <w:sz w:val="28"/>
                      <w:szCs w:val="28"/>
                    </w:rPr>
                  </w:pPr>
                  <w:r w:rsidRPr="00E23867">
                    <w:rPr>
                      <w:rFonts w:ascii="Arsenal" w:hAnsi="Arsenal"/>
                      <w:bCs/>
                      <w:color w:val="C00000"/>
                      <w:sz w:val="28"/>
                      <w:szCs w:val="28"/>
                    </w:rPr>
                    <w:t>A one-time donation will receive 1 drawing entry per $1.00</w:t>
                  </w:r>
                </w:p>
                <w:p w:rsidR="007D7422" w:rsidRPr="00E23867" w:rsidRDefault="007D7422" w:rsidP="00E23867">
                  <w:pPr>
                    <w:pStyle w:val="Heading1"/>
                    <w:spacing w:before="240"/>
                    <w:jc w:val="left"/>
                    <w:rPr>
                      <w:rFonts w:ascii="Arsenal" w:hAnsi="Arsenal"/>
                      <w:color w:val="C00000"/>
                      <w:sz w:val="28"/>
                      <w:szCs w:val="28"/>
                    </w:rPr>
                  </w:pPr>
                  <w:r w:rsidRPr="00E23867">
                    <w:rPr>
                      <w:rFonts w:ascii="Arsenal" w:hAnsi="Arsenal"/>
                      <w:color w:val="C00000"/>
                      <w:sz w:val="28"/>
                      <w:szCs w:val="28"/>
                    </w:rPr>
                    <w:t xml:space="preserve"> 2 weeks Debit Card Roundup will receive 5 drawing entries</w:t>
                  </w:r>
                </w:p>
                <w:p w:rsidR="00E605AF" w:rsidRDefault="007D7422" w:rsidP="00E23867">
                  <w:pPr>
                    <w:pStyle w:val="Heading1"/>
                    <w:spacing w:before="240"/>
                    <w:jc w:val="left"/>
                    <w:rPr>
                      <w:rFonts w:ascii="Arsenal" w:hAnsi="Arsenal"/>
                      <w:color w:val="C00000"/>
                      <w:sz w:val="28"/>
                      <w:szCs w:val="28"/>
                    </w:rPr>
                  </w:pPr>
                  <w:r w:rsidRPr="00E23867">
                    <w:rPr>
                      <w:rFonts w:ascii="Arsenal" w:hAnsi="Arsenal"/>
                      <w:color w:val="C00000"/>
                      <w:sz w:val="28"/>
                      <w:szCs w:val="28"/>
                    </w:rPr>
                    <w:t xml:space="preserve">  1 month Debit Card Roundup will receive 10 drawing entries</w:t>
                  </w:r>
                </w:p>
                <w:p w:rsidR="00E23867" w:rsidRPr="00E23867" w:rsidRDefault="00E23867" w:rsidP="00E23867"/>
                <w:p w:rsidR="007D7422" w:rsidRPr="00E23867" w:rsidRDefault="00244B49" w:rsidP="00E23867">
                  <w:pPr>
                    <w:rPr>
                      <w:rFonts w:ascii="Arsenal" w:hAnsi="Arsenal"/>
                      <w:color w:val="1F497D" w:themeColor="text2"/>
                    </w:rPr>
                  </w:pPr>
                  <w:r>
                    <w:rPr>
                      <w:rFonts w:ascii="Arsenal" w:hAnsi="Arsenal"/>
                      <w:noProof/>
                      <w:color w:val="1F497D" w:themeColor="text2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61925" cy="133350"/>
                        <wp:effectExtent l="19050" t="0" r="9525" b="0"/>
                        <wp:docPr id="72" name="Pictur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3867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</w:t>
                  </w:r>
                  <w:r w:rsidR="00E605AF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One-time $     </w:t>
                  </w:r>
                  <w:r w:rsidR="00E23867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        from my</w:t>
                  </w:r>
                  <w:r w:rsidR="00E605AF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Arsenal" w:hAnsi="Arsenal"/>
                      <w:noProof/>
                      <w:color w:val="1F497D" w:themeColor="text2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61925" cy="133350"/>
                        <wp:effectExtent l="19050" t="0" r="9525" b="0"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605AF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 Checking </w:t>
                  </w:r>
                  <w:r>
                    <w:rPr>
                      <w:rFonts w:ascii="Arsenal" w:hAnsi="Arsenal"/>
                      <w:noProof/>
                      <w:color w:val="1F497D" w:themeColor="text2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61925" cy="133350"/>
                        <wp:effectExtent l="19050" t="0" r="9525" b="0"/>
                        <wp:docPr id="75" name="Picture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3867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 </w:t>
                  </w:r>
                  <w:r w:rsidR="00E605AF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Savings </w:t>
                  </w:r>
                  <w:r>
                    <w:rPr>
                      <w:rFonts w:ascii="Arsenal" w:hAnsi="Arsenal"/>
                      <w:noProof/>
                      <w:color w:val="1F497D" w:themeColor="text2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61925" cy="133350"/>
                        <wp:effectExtent l="19050" t="0" r="9525" b="0"/>
                        <wp:docPr id="76" name="Picture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3867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</w:t>
                  </w:r>
                  <w:r w:rsidR="00E605AF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>VISA</w:t>
                  </w:r>
                </w:p>
                <w:p w:rsidR="00E605AF" w:rsidRPr="00E23867" w:rsidRDefault="00E605AF" w:rsidP="00E23867">
                  <w:pPr>
                    <w:rPr>
                      <w:rFonts w:ascii="Arsenal" w:hAnsi="Arsenal"/>
                      <w:color w:val="1F497D" w:themeColor="text2"/>
                    </w:rPr>
                  </w:pPr>
                </w:p>
                <w:p w:rsidR="00E605AF" w:rsidRPr="00E23867" w:rsidRDefault="00244B49" w:rsidP="00E23867">
                  <w:pPr>
                    <w:rPr>
                      <w:rFonts w:ascii="Arsenal" w:hAnsi="Arsenal"/>
                      <w:color w:val="1F497D" w:themeColor="text2"/>
                    </w:rPr>
                  </w:pPr>
                  <w:r>
                    <w:rPr>
                      <w:rFonts w:ascii="Arsenal" w:hAnsi="Arsenal"/>
                      <w:noProof/>
                      <w:color w:val="1F497D" w:themeColor="text2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61925" cy="133350"/>
                        <wp:effectExtent l="19050" t="0" r="9525" b="0"/>
                        <wp:docPr id="73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3867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</w:t>
                  </w:r>
                  <w:r w:rsidR="00E605AF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Debit </w:t>
                  </w:r>
                  <w:r w:rsidR="00E23867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Card Roundup for   </w:t>
                  </w:r>
                  <w:r w:rsidR="00E605AF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</w:t>
                  </w:r>
                  <w:r>
                    <w:rPr>
                      <w:rFonts w:ascii="Arsenal" w:hAnsi="Arsenal"/>
                      <w:noProof/>
                      <w:color w:val="1F497D" w:themeColor="text2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61925" cy="133350"/>
                        <wp:effectExtent l="19050" t="0" r="9525" b="0"/>
                        <wp:docPr id="77" name="Picture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23867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2 weeks   </w:t>
                  </w:r>
                  <w:r>
                    <w:rPr>
                      <w:rFonts w:ascii="Arsenal" w:hAnsi="Arsenal"/>
                      <w:noProof/>
                      <w:color w:val="1F497D" w:themeColor="text2"/>
                      <w:sz w:val="24"/>
                      <w:szCs w:val="24"/>
                      <w:u w:val="single"/>
                    </w:rPr>
                    <w:drawing>
                      <wp:inline distT="0" distB="0" distL="0" distR="0">
                        <wp:extent cx="161925" cy="133350"/>
                        <wp:effectExtent l="19050" t="0" r="9525" b="0"/>
                        <wp:docPr id="78" name="Picture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133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605AF" w:rsidRPr="00E23867">
                    <w:rPr>
                      <w:rFonts w:ascii="Arsenal" w:hAnsi="Arsenal"/>
                      <w:color w:val="1F497D" w:themeColor="text2"/>
                      <w:sz w:val="24"/>
                      <w:szCs w:val="24"/>
                      <w:u w:val="single"/>
                    </w:rPr>
                    <w:t xml:space="preserve"> 1 month    </w:t>
                  </w:r>
                </w:p>
                <w:p w:rsidR="007D7422" w:rsidRPr="00E605AF" w:rsidRDefault="007D7422" w:rsidP="00E23867">
                  <w:pPr>
                    <w:rPr>
                      <w:rFonts w:ascii="Arsenal" w:hAnsi="Arsenal"/>
                      <w:sz w:val="18"/>
                      <w:szCs w:val="18"/>
                    </w:rPr>
                  </w:pPr>
                  <w:r w:rsidRPr="00E605AF">
                    <w:rPr>
                      <w:rFonts w:ascii="Arsenal" w:hAnsi="Arsenal"/>
                      <w:sz w:val="18"/>
                      <w:szCs w:val="18"/>
                    </w:rPr>
                    <w:t>Debit Card Roundup donates my change from each daily debit transaction for the time chosen.</w:t>
                  </w:r>
                </w:p>
                <w:p w:rsidR="007D7422" w:rsidRPr="00E605AF" w:rsidRDefault="007D7422" w:rsidP="00E605AF">
                  <w:pPr>
                    <w:jc w:val="center"/>
                    <w:rPr>
                      <w:rFonts w:ascii="Arsenal" w:hAnsi="Arsenal"/>
                      <w:color w:val="C00000"/>
                      <w:sz w:val="28"/>
                      <w:szCs w:val="28"/>
                    </w:rPr>
                  </w:pPr>
                  <w:r w:rsidRPr="00E605AF">
                    <w:rPr>
                      <w:rFonts w:ascii="Arsenal" w:hAnsi="Arsenal"/>
                      <w:color w:val="C00000"/>
                      <w:sz w:val="28"/>
                      <w:szCs w:val="28"/>
                    </w:rPr>
                    <w:t>I authorize my Debit Card Roundup or one-time donations to help Christmas for Kids in GH.</w:t>
                  </w:r>
                </w:p>
                <w:p w:rsidR="007D7422" w:rsidRPr="00E605AF" w:rsidRDefault="007D7422" w:rsidP="007D7422">
                  <w:pPr>
                    <w:rPr>
                      <w:rFonts w:ascii="Arsenal" w:hAnsi="Arsenal"/>
                      <w:sz w:val="28"/>
                      <w:szCs w:val="28"/>
                    </w:rPr>
                  </w:pP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t>Name</w:t>
                  </w: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softHyphen/>
                  </w: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softHyphen/>
                  </w: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softHyphen/>
                    <w:t>___________________________</w:t>
                  </w:r>
                  <w:r w:rsidR="00E605AF" w:rsidRPr="00E605AF">
                    <w:rPr>
                      <w:rFonts w:ascii="Arsenal" w:hAnsi="Arsenal"/>
                      <w:sz w:val="28"/>
                      <w:szCs w:val="28"/>
                    </w:rPr>
                    <w:softHyphen/>
                  </w: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t xml:space="preserve"> </w:t>
                  </w:r>
                </w:p>
                <w:p w:rsidR="007D7422" w:rsidRPr="00E605AF" w:rsidRDefault="007D7422" w:rsidP="007D7422">
                  <w:pPr>
                    <w:rPr>
                      <w:rFonts w:ascii="Arsenal" w:hAnsi="Arsenal"/>
                      <w:sz w:val="28"/>
                      <w:szCs w:val="28"/>
                    </w:rPr>
                  </w:pP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t>Member Number__________-____</w:t>
                  </w:r>
                </w:p>
                <w:p w:rsidR="00E605AF" w:rsidRPr="00E605AF" w:rsidRDefault="007D7422" w:rsidP="00E605AF">
                  <w:pPr>
                    <w:rPr>
                      <w:rFonts w:ascii="Arsenal" w:hAnsi="Arsenal"/>
                      <w:sz w:val="28"/>
                      <w:szCs w:val="28"/>
                    </w:rPr>
                  </w:pP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t>Signature_____________________Date__</w:t>
                  </w: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softHyphen/>
                  </w: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softHyphen/>
                    <w:t>_____</w:t>
                  </w: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softHyphen/>
                  </w:r>
                  <w:r w:rsidRPr="00E605AF">
                    <w:rPr>
                      <w:rFonts w:ascii="Arsenal" w:hAnsi="Arsenal"/>
                      <w:sz w:val="28"/>
                      <w:szCs w:val="28"/>
                    </w:rPr>
                    <w:softHyphen/>
                  </w:r>
                </w:p>
                <w:p w:rsidR="00E605AF" w:rsidRPr="00E605AF" w:rsidRDefault="00E605AF" w:rsidP="00E605AF">
                  <w:pPr>
                    <w:pStyle w:val="Heading1"/>
                    <w:spacing w:line="276" w:lineRule="auto"/>
                    <w:rPr>
                      <w:rFonts w:ascii="Arsenal" w:eastAsiaTheme="minorEastAsia" w:hAnsi="Arsenal" w:cstheme="minorBidi"/>
                      <w:noProof/>
                      <w:color w:val="auto"/>
                      <w:sz w:val="24"/>
                      <w:szCs w:val="24"/>
                    </w:rPr>
                  </w:pPr>
                </w:p>
                <w:p w:rsidR="00045C60" w:rsidRDefault="00244B49" w:rsidP="00E605AF">
                  <w:pPr>
                    <w:pStyle w:val="Heading1"/>
                    <w:spacing w:line="276" w:lineRule="auto"/>
                    <w:rPr>
                      <w:rFonts w:ascii="Arsenal" w:eastAsiaTheme="minorEastAsia" w:hAnsi="Arsenal" w:cstheme="minorBidi"/>
                      <w:noProof/>
                      <w:color w:val="365F91" w:themeColor="accent1" w:themeShade="BF"/>
                      <w:sz w:val="24"/>
                      <w:szCs w:val="24"/>
                    </w:rPr>
                  </w:pPr>
                  <w:r>
                    <w:rPr>
                      <w:rFonts w:ascii="Arsenal" w:eastAsiaTheme="minorEastAsia" w:hAnsi="Arsenal" w:cstheme="minorBidi"/>
                      <w:noProof/>
                      <w:color w:val="auto"/>
                      <w:sz w:val="24"/>
                      <w:szCs w:val="24"/>
                    </w:rPr>
                    <w:drawing>
                      <wp:inline distT="0" distB="0" distL="0" distR="0">
                        <wp:extent cx="1000125" cy="1076325"/>
                        <wp:effectExtent l="19050" t="0" r="9525" b="0"/>
                        <wp:docPr id="40" name="Picture 6" descr="F6EE7D64-5F28-466D-9666-9815B43DFEC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F6EE7D64-5F28-466D-9666-9815B43DFEC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t="17760" r="-133" b="216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01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7422" w:rsidRPr="007D7422">
                    <w:rPr>
                      <w:rFonts w:ascii="Arsenal" w:hAnsi="Arsenal"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senal" w:eastAsiaTheme="minorEastAsia" w:hAnsi="Arsenal" w:cstheme="minorBidi"/>
                      <w:noProof/>
                      <w:color w:val="365F91" w:themeColor="accent1" w:themeShade="BF"/>
                      <w:sz w:val="24"/>
                      <w:szCs w:val="24"/>
                    </w:rPr>
                    <w:drawing>
                      <wp:inline distT="0" distB="0" distL="0" distR="0">
                        <wp:extent cx="895350" cy="1076325"/>
                        <wp:effectExtent l="19050" t="0" r="0" b="0"/>
                        <wp:docPr id="41" name="Picture 5" descr="E3861A34-9AE0-40F1-9C6A-0A30A29E46C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3861A34-9AE0-40F1-9C6A-0A30A29E46C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b="3077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7422" w:rsidRPr="007D7422">
                    <w:rPr>
                      <w:rFonts w:ascii="Arsenal" w:hAnsi="Arsenal"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senal" w:eastAsiaTheme="minorEastAsia" w:hAnsi="Arsenal" w:cstheme="minorBidi"/>
                      <w:noProof/>
                      <w:color w:val="365F91" w:themeColor="accent1" w:themeShade="BF"/>
                      <w:sz w:val="24"/>
                      <w:szCs w:val="24"/>
                    </w:rPr>
                    <w:drawing>
                      <wp:inline distT="0" distB="0" distL="0" distR="0">
                        <wp:extent cx="1266825" cy="1076325"/>
                        <wp:effectExtent l="19050" t="0" r="9525" b="0"/>
                        <wp:docPr id="42" name="Picture 4" descr="13040459-7000-4ABB-8FE2-BF7F5F0F636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13040459-7000-4ABB-8FE2-BF7F5F0F636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 t="25920" r="-133" b="262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7422" w:rsidRPr="007D7422">
                    <w:rPr>
                      <w:rFonts w:ascii="Arsenal" w:hAnsi="Arsenal"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senal" w:eastAsiaTheme="minorEastAsia" w:hAnsi="Arsenal" w:cstheme="minorBidi"/>
                      <w:noProof/>
                      <w:color w:val="365F91" w:themeColor="accent1" w:themeShade="BF"/>
                      <w:sz w:val="24"/>
                      <w:szCs w:val="24"/>
                    </w:rPr>
                    <w:drawing>
                      <wp:inline distT="0" distB="0" distL="0" distR="0">
                        <wp:extent cx="942975" cy="1085850"/>
                        <wp:effectExtent l="19050" t="0" r="9525" b="0"/>
                        <wp:docPr id="43" name="Picture 3" descr="828972EF-FC6F-4F87-B462-9092D89FCF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828972EF-FC6F-4F87-B462-9092D89FCF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t="7201" r="5109" b="302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2975" cy="1085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7422" w:rsidRPr="007D7422" w:rsidRDefault="00244B49" w:rsidP="00E605AF">
                  <w:pPr>
                    <w:spacing w:line="276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28700" cy="1133475"/>
                        <wp:effectExtent l="19050" t="0" r="0" b="0"/>
                        <wp:docPr id="52" name="Picture 2" descr="6327AD2C-EEDE-42F8-96D9-F89C351533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6327AD2C-EEDE-42F8-96D9-F89C351533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8214" t="21280" r="1567" b="22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28700" cy="1133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7422" w:rsidRPr="007D7422">
                    <w:rPr>
                      <w:rFonts w:ascii="Arsenal" w:hAnsi="Arsenal"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95400" cy="1123950"/>
                        <wp:effectExtent l="19050" t="0" r="0" b="0"/>
                        <wp:docPr id="54" name="Picture 1" descr="40B04FDD-F763-4968-AC31-F1632403463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40B04FDD-F763-4968-AC31-F1632403463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t="21600" r="-133" b="296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5400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D7422"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247775" cy="1152525"/>
                        <wp:effectExtent l="19050" t="0" r="9525" b="0"/>
                        <wp:docPr id="57" name="Picture 0" descr="0DC33F4C-F0E6-49ED-A523-C7362705B8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0DC33F4C-F0E6-49ED-A523-C7362705B8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t="19521" r="4128" b="308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777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9B00AC">
        <w:rPr>
          <w:noProof/>
        </w:rPr>
        <w:pict>
          <v:shape id="_x0000_s1028" type="#_x0000_t202" style="position:absolute;margin-left:32.25pt;margin-top:67pt;width:545.25pt;height:33.5pt;z-index:251656704;mso-position-horizontal-relative:page;mso-position-vertical-relative:page" filled="f" stroked="f">
            <v:textbox style="mso-next-textbox:#_x0000_s1028">
              <w:txbxContent>
                <w:p w:rsidR="009B00AC" w:rsidRPr="00D62F57" w:rsidRDefault="009B00AC" w:rsidP="009B00AC">
                  <w:pPr>
                    <w:rPr>
                      <w:rFonts w:ascii="Arsenal" w:hAnsi="Arsenal"/>
                      <w:sz w:val="44"/>
                      <w:szCs w:val="44"/>
                    </w:rPr>
                  </w:pPr>
                  <w:r w:rsidRPr="00D62F57">
                    <w:rPr>
                      <w:rFonts w:ascii="Arsenal" w:hAnsi="Arsenal"/>
                      <w:sz w:val="44"/>
                      <w:szCs w:val="44"/>
                    </w:rPr>
                    <w:t xml:space="preserve">Help support </w:t>
                  </w:r>
                  <w:r w:rsidRPr="00202CD3">
                    <w:rPr>
                      <w:rFonts w:ascii="Arsenal" w:hAnsi="Arsenal"/>
                      <w:b/>
                      <w:color w:val="C00000"/>
                      <w:sz w:val="44"/>
                      <w:szCs w:val="44"/>
                    </w:rPr>
                    <w:t>Christmas for Kids in Grays Harbor</w:t>
                  </w:r>
                  <w:r w:rsidRPr="00D62F57">
                    <w:rPr>
                      <w:rFonts w:ascii="Arsenal" w:hAnsi="Arsenal"/>
                      <w:color w:val="FF0000"/>
                      <w:sz w:val="44"/>
                      <w:szCs w:val="44"/>
                    </w:rPr>
                    <w:t xml:space="preserve"> </w:t>
                  </w:r>
                  <w:r>
                    <w:rPr>
                      <w:rFonts w:ascii="Arsenal" w:hAnsi="Arsenal"/>
                      <w:sz w:val="44"/>
                      <w:szCs w:val="44"/>
                    </w:rPr>
                    <w:t>today!</w:t>
                  </w:r>
                </w:p>
                <w:p w:rsidR="000422E9" w:rsidRPr="009B00AC" w:rsidRDefault="000422E9" w:rsidP="009B00AC"/>
              </w:txbxContent>
            </v:textbox>
            <w10:wrap anchorx="page" anchory="page"/>
          </v:shape>
        </w:pict>
      </w:r>
      <w:r w:rsidR="007E1BDD">
        <w:rPr>
          <w:noProof/>
        </w:rPr>
        <w:pict>
          <v:shape id="_x0000_s1029" type="#_x0000_t202" style="position:absolute;margin-left:19.35pt;margin-top:22.95pt;width:573.3pt;height:727.45pt;z-index:-251658752;mso-wrap-style:none;mso-position-horizontal-relative:page;mso-position-vertical-relative:page" filled="f" stroked="f">
            <v:textbox style="mso-next-textbox:#_x0000_s1029;mso-fit-shape-to-text:t">
              <w:txbxContent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1894"/>
                  </w:tblGrid>
                  <w:tr w:rsidR="009B00AC" w:rsidRPr="00C42F30" w:rsidTr="00E23867">
                    <w:tc>
                      <w:tcPr>
                        <w:tcW w:w="11894" w:type="dxa"/>
                      </w:tcPr>
                      <w:p w:rsidR="009B00AC" w:rsidRPr="00C42F30" w:rsidRDefault="00244B49" w:rsidP="000C67E6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7105650" cy="9153525"/>
                              <wp:effectExtent l="19050" t="0" r="0" b="0"/>
                              <wp:docPr id="110" name="Picture 110" descr="Snowflake backgroun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0" descr="Snowflake backgroun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05650" cy="9153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045C60" w:rsidRPr="00C42F30" w:rsidRDefault="00045C60" w:rsidP="009B00AC"/>
              </w:txbxContent>
            </v:textbox>
            <w10:wrap anchorx="page" anchory="page"/>
          </v:shape>
        </w:pict>
      </w:r>
    </w:p>
    <w:sectPr w:rsidR="000422E9">
      <w:pgSz w:w="12240" w:h="15840" w:code="1"/>
      <w:pgMar w:top="173" w:right="173" w:bottom="792" w:left="173" w:header="144" w:footer="144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senal">
    <w:panose1 w:val="02010504060200020004"/>
    <w:charset w:val="00"/>
    <w:family w:val="modern"/>
    <w:notTrueType/>
    <w:pitch w:val="variable"/>
    <w:sig w:usb0="A000022F" w:usb1="5000C07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9B00AC"/>
    <w:rsid w:val="000422E9"/>
    <w:rsid w:val="00045C60"/>
    <w:rsid w:val="000D7D6E"/>
    <w:rsid w:val="00244B49"/>
    <w:rsid w:val="00583D4A"/>
    <w:rsid w:val="007D7422"/>
    <w:rsid w:val="007E1BDD"/>
    <w:rsid w:val="009B00AC"/>
    <w:rsid w:val="00C42F30"/>
    <w:rsid w:val="00D70A41"/>
    <w:rsid w:val="00E23867"/>
    <w:rsid w:val="00E605AF"/>
    <w:rsid w:val="00EF73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045C60"/>
    <w:pPr>
      <w:keepNext/>
      <w:jc w:val="center"/>
      <w:outlineLvl w:val="0"/>
    </w:pPr>
    <w:rPr>
      <w:rFonts w:ascii="Garamond" w:hAnsi="Garamond"/>
      <w:color w:val="186121"/>
      <w:sz w:val="4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7E1BD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B00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rry's%20Computer\AppData\Roaming\Microsoft\Templates\Holiday%20t-shirt%20transf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Holiday t-shirt transfer.dot</Template>
  <TotalTime>43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Terry's Computer</dc:creator>
  <cp:lastModifiedBy>Terry's Computer</cp:lastModifiedBy>
  <cp:revision>1</cp:revision>
  <cp:lastPrinted>2018-11-14T19:07:00Z</cp:lastPrinted>
  <dcterms:created xsi:type="dcterms:W3CDTF">2018-11-14T18:23:00Z</dcterms:created>
  <dcterms:modified xsi:type="dcterms:W3CDTF">2018-11-14T19:08:00Z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TC011621461033</vt:lpwstr>
  </property>
</Properties>
</file>